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AC" w:rsidRDefault="009000AC" w:rsidP="009B77CA">
      <w:pPr>
        <w:ind w:left="2880" w:firstLine="720"/>
        <w:jc w:val="right"/>
        <w:outlineLvl w:val="0"/>
        <w:rPr>
          <w:rFonts w:cs="David"/>
          <w:rtl/>
        </w:rPr>
      </w:pPr>
    </w:p>
    <w:p w:rsidR="009000AC" w:rsidRDefault="009000AC" w:rsidP="009B77CA">
      <w:pPr>
        <w:ind w:left="2880" w:firstLine="720"/>
        <w:jc w:val="right"/>
        <w:outlineLvl w:val="0"/>
        <w:rPr>
          <w:rFonts w:cs="David"/>
          <w:rtl/>
        </w:rPr>
      </w:pPr>
    </w:p>
    <w:p w:rsidR="009000AC" w:rsidRDefault="009000AC" w:rsidP="009B77CA">
      <w:pPr>
        <w:ind w:left="2880" w:firstLine="720"/>
        <w:jc w:val="right"/>
        <w:outlineLvl w:val="0"/>
        <w:rPr>
          <w:rFonts w:cs="David"/>
          <w:rtl/>
        </w:rPr>
      </w:pPr>
    </w:p>
    <w:p w:rsidR="009000AC" w:rsidRPr="001E3333" w:rsidRDefault="009000AC" w:rsidP="009B77CA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  <w:r>
        <w:rPr>
          <w:rFonts w:cs="Narkisim"/>
          <w:sz w:val="28"/>
          <w:szCs w:val="28"/>
          <w:rtl/>
        </w:rPr>
        <w:t>טבת</w:t>
      </w:r>
      <w:r w:rsidRPr="001E3333">
        <w:rPr>
          <w:rFonts w:cs="Narkisim"/>
          <w:sz w:val="28"/>
          <w:szCs w:val="28"/>
          <w:rtl/>
        </w:rPr>
        <w:t xml:space="preserve"> </w:t>
      </w:r>
      <w:r>
        <w:rPr>
          <w:rFonts w:cs="Narkisim"/>
          <w:sz w:val="28"/>
          <w:szCs w:val="28"/>
          <w:rtl/>
        </w:rPr>
        <w:t>תשע"א</w:t>
      </w:r>
    </w:p>
    <w:p w:rsidR="009000AC" w:rsidRPr="001E3333" w:rsidRDefault="009000AC" w:rsidP="00C23763">
      <w:pPr>
        <w:ind w:left="2880" w:firstLine="720"/>
        <w:jc w:val="right"/>
        <w:rPr>
          <w:rFonts w:cs="Narkisim"/>
          <w:sz w:val="28"/>
          <w:szCs w:val="28"/>
          <w:rtl/>
        </w:rPr>
      </w:pPr>
      <w:r>
        <w:rPr>
          <w:rFonts w:cs="Narkisim"/>
          <w:sz w:val="28"/>
          <w:szCs w:val="28"/>
          <w:rtl/>
        </w:rPr>
        <w:t>ינואר</w:t>
      </w:r>
      <w:r w:rsidRPr="001E3333">
        <w:rPr>
          <w:rFonts w:cs="Narkisim"/>
          <w:sz w:val="28"/>
          <w:szCs w:val="28"/>
          <w:rtl/>
        </w:rPr>
        <w:t xml:space="preserve"> </w:t>
      </w:r>
      <w:r>
        <w:rPr>
          <w:rFonts w:cs="Narkisim"/>
          <w:sz w:val="28"/>
          <w:szCs w:val="28"/>
          <w:rtl/>
        </w:rPr>
        <w:t>2011</w:t>
      </w:r>
    </w:p>
    <w:p w:rsidR="009000AC" w:rsidRDefault="009000AC" w:rsidP="009B77CA">
      <w:pPr>
        <w:spacing w:line="360" w:lineRule="auto"/>
        <w:jc w:val="center"/>
        <w:outlineLvl w:val="0"/>
        <w:rPr>
          <w:rFonts w:cs="David"/>
          <w:rtl/>
        </w:rPr>
      </w:pPr>
    </w:p>
    <w:p w:rsidR="009000AC" w:rsidRDefault="009000AC" w:rsidP="009B77CA">
      <w:pPr>
        <w:spacing w:line="360" w:lineRule="auto"/>
        <w:jc w:val="center"/>
        <w:outlineLvl w:val="0"/>
        <w:rPr>
          <w:rFonts w:cs="David"/>
          <w:rtl/>
        </w:rPr>
      </w:pPr>
    </w:p>
    <w:p w:rsidR="009000AC" w:rsidRDefault="009000AC" w:rsidP="00C23763">
      <w:pPr>
        <w:spacing w:line="360" w:lineRule="auto"/>
        <w:jc w:val="center"/>
        <w:outlineLvl w:val="0"/>
        <w:rPr>
          <w:rFonts w:cs="Narkisim"/>
          <w:b/>
          <w:bCs/>
          <w:sz w:val="28"/>
          <w:szCs w:val="28"/>
          <w:u w:val="single"/>
          <w:rtl/>
        </w:rPr>
      </w:pPr>
      <w:r w:rsidRPr="00B36556">
        <w:rPr>
          <w:rFonts w:cs="Narkisim"/>
          <w:b/>
          <w:bCs/>
          <w:sz w:val="28"/>
          <w:szCs w:val="28"/>
          <w:u w:val="single"/>
          <w:rtl/>
        </w:rPr>
        <w:t xml:space="preserve">מכרז </w:t>
      </w:r>
      <w:r>
        <w:rPr>
          <w:rFonts w:cs="Narkisim"/>
          <w:b/>
          <w:bCs/>
          <w:sz w:val="28"/>
          <w:szCs w:val="28"/>
          <w:u w:val="single"/>
          <w:rtl/>
        </w:rPr>
        <w:t>פומבי</w:t>
      </w:r>
      <w:r w:rsidRPr="00B36556">
        <w:rPr>
          <w:rFonts w:cs="Narkisim"/>
          <w:b/>
          <w:bCs/>
          <w:sz w:val="28"/>
          <w:szCs w:val="28"/>
          <w:u w:val="single"/>
          <w:rtl/>
        </w:rPr>
        <w:t xml:space="preserve"> </w:t>
      </w:r>
      <w:r>
        <w:rPr>
          <w:rFonts w:cs="Narkisim"/>
          <w:b/>
          <w:bCs/>
          <w:sz w:val="28"/>
          <w:szCs w:val="28"/>
          <w:u w:val="single"/>
          <w:rtl/>
        </w:rPr>
        <w:t>05</w:t>
      </w:r>
      <w:r w:rsidRPr="00B36556">
        <w:rPr>
          <w:rFonts w:cs="Narkisim"/>
          <w:b/>
          <w:bCs/>
          <w:sz w:val="28"/>
          <w:szCs w:val="28"/>
          <w:u w:val="single"/>
          <w:rtl/>
        </w:rPr>
        <w:t>/</w:t>
      </w:r>
      <w:r>
        <w:rPr>
          <w:rFonts w:cs="Narkisim"/>
          <w:b/>
          <w:bCs/>
          <w:sz w:val="28"/>
          <w:szCs w:val="28"/>
          <w:u w:val="single"/>
          <w:rtl/>
        </w:rPr>
        <w:t>2011</w:t>
      </w:r>
      <w:r w:rsidRPr="00B36556">
        <w:rPr>
          <w:rFonts w:cs="Narkisim"/>
          <w:b/>
          <w:bCs/>
          <w:sz w:val="28"/>
          <w:szCs w:val="28"/>
          <w:u w:val="single"/>
          <w:rtl/>
        </w:rPr>
        <w:t xml:space="preserve"> </w:t>
      </w:r>
      <w:r>
        <w:rPr>
          <w:rFonts w:cs="Narkisim"/>
          <w:b/>
          <w:bCs/>
          <w:sz w:val="28"/>
          <w:szCs w:val="28"/>
          <w:u w:val="single"/>
          <w:rtl/>
        </w:rPr>
        <w:t>הסכמי מסגרת עם ספקים לביצוע סדנאות תקשורת, סדנאות הופעה בפני קהל ושיפור מיומנות פרזנטציה עבור חטיבת הדרכה משרד החוץ</w:t>
      </w:r>
    </w:p>
    <w:p w:rsidR="009000AC" w:rsidRDefault="009000AC" w:rsidP="009B77CA">
      <w:pPr>
        <w:ind w:left="2880" w:firstLine="720"/>
        <w:jc w:val="right"/>
        <w:outlineLvl w:val="0"/>
        <w:rPr>
          <w:rFonts w:cs="David"/>
          <w:rtl/>
        </w:rPr>
      </w:pPr>
    </w:p>
    <w:p w:rsidR="009000AC" w:rsidRPr="00F174FA" w:rsidRDefault="009000AC" w:rsidP="009B77CA">
      <w:pPr>
        <w:spacing w:after="120"/>
        <w:ind w:left="357"/>
        <w:jc w:val="both"/>
        <w:rPr>
          <w:rFonts w:cs="Narkisim"/>
          <w:sz w:val="28"/>
          <w:szCs w:val="28"/>
          <w:rtl/>
        </w:rPr>
      </w:pPr>
      <w:r w:rsidRPr="00A52D43">
        <w:rPr>
          <w:rFonts w:cs="Narkisim"/>
          <w:sz w:val="28"/>
          <w:szCs w:val="28"/>
          <w:rtl/>
        </w:rPr>
        <w:t>משרד החוץ (להלן המשרד) מבקש ל</w:t>
      </w:r>
      <w:r>
        <w:rPr>
          <w:rFonts w:cs="Narkisim"/>
          <w:sz w:val="28"/>
          <w:szCs w:val="28"/>
          <w:rtl/>
        </w:rPr>
        <w:t xml:space="preserve">יצור רשימת ספקים </w:t>
      </w:r>
      <w:r w:rsidRPr="00A52D43">
        <w:rPr>
          <w:rFonts w:cs="Narkisim"/>
          <w:sz w:val="28"/>
          <w:szCs w:val="28"/>
          <w:rtl/>
        </w:rPr>
        <w:t>מקצועיים מומחים בביצוע סדנאות להכשרה לקראת הופעה בתקשורת</w:t>
      </w:r>
      <w:r>
        <w:rPr>
          <w:rFonts w:cs="Narkisim"/>
          <w:sz w:val="28"/>
          <w:szCs w:val="28"/>
          <w:rtl/>
        </w:rPr>
        <w:t xml:space="preserve">, ביצוע סדנאות </w:t>
      </w:r>
      <w:r w:rsidRPr="00A52D43">
        <w:rPr>
          <w:rFonts w:cs="Narkisim"/>
          <w:sz w:val="28"/>
          <w:szCs w:val="28"/>
          <w:rtl/>
        </w:rPr>
        <w:t>הופעה מול קהל</w:t>
      </w:r>
      <w:r>
        <w:rPr>
          <w:rFonts w:cs="Narkisim"/>
          <w:sz w:val="28"/>
          <w:szCs w:val="28"/>
          <w:rtl/>
        </w:rPr>
        <w:t xml:space="preserve"> ושיפור מיומנות פרזנטציה</w:t>
      </w:r>
      <w:r w:rsidRPr="00A52D43">
        <w:rPr>
          <w:rFonts w:cs="Narkisim"/>
          <w:sz w:val="28"/>
          <w:szCs w:val="28"/>
          <w:rtl/>
        </w:rPr>
        <w:t xml:space="preserve">. </w:t>
      </w:r>
      <w:r>
        <w:rPr>
          <w:rFonts w:cs="Narkisim"/>
          <w:sz w:val="28"/>
          <w:szCs w:val="28"/>
          <w:rtl/>
        </w:rPr>
        <w:t xml:space="preserve">הספקים שייבחרו לרשימה יוזמנו לבצע </w:t>
      </w:r>
      <w:r w:rsidRPr="00A52D43">
        <w:rPr>
          <w:rFonts w:cs="Narkisim"/>
          <w:sz w:val="28"/>
          <w:szCs w:val="28"/>
          <w:rtl/>
        </w:rPr>
        <w:t xml:space="preserve">סדנאות </w:t>
      </w:r>
      <w:r>
        <w:rPr>
          <w:rFonts w:cs="Narkisim"/>
          <w:sz w:val="28"/>
          <w:szCs w:val="28"/>
          <w:rtl/>
        </w:rPr>
        <w:t xml:space="preserve">בהן </w:t>
      </w:r>
      <w:r w:rsidRPr="00A52D43">
        <w:rPr>
          <w:rFonts w:cs="Narkisim"/>
          <w:sz w:val="28"/>
          <w:szCs w:val="28"/>
          <w:rtl/>
        </w:rPr>
        <w:t>ישתתפו</w:t>
      </w:r>
      <w:r w:rsidRPr="00F174FA">
        <w:rPr>
          <w:rFonts w:cs="Narkisim"/>
          <w:sz w:val="28"/>
          <w:szCs w:val="28"/>
          <w:rtl/>
        </w:rPr>
        <w:t xml:space="preserve"> עובדי משרד היוצאים בשליחות לחו"ל, צוערים וכדומה. הסדנאות יועברו </w:t>
      </w:r>
      <w:r>
        <w:rPr>
          <w:rFonts w:cs="Narkisim"/>
          <w:sz w:val="28"/>
          <w:szCs w:val="28"/>
          <w:rtl/>
        </w:rPr>
        <w:t xml:space="preserve">במשרד, </w:t>
      </w:r>
      <w:r w:rsidRPr="00F174FA">
        <w:rPr>
          <w:rFonts w:cs="Narkisim"/>
          <w:sz w:val="28"/>
          <w:szCs w:val="28"/>
          <w:rtl/>
        </w:rPr>
        <w:t>ברובן בשפה האנגלית (יתרון לספק שיכול לבצע סדנאות בשפות זרות נוספות).</w:t>
      </w:r>
    </w:p>
    <w:p w:rsidR="009000AC" w:rsidRPr="00F174FA" w:rsidRDefault="009000AC" w:rsidP="009B77CA">
      <w:pPr>
        <w:spacing w:after="120"/>
        <w:ind w:left="357"/>
        <w:jc w:val="both"/>
        <w:rPr>
          <w:rFonts w:cs="Narkisim"/>
          <w:sz w:val="28"/>
          <w:szCs w:val="28"/>
          <w:rtl/>
        </w:rPr>
      </w:pPr>
      <w:r>
        <w:rPr>
          <w:rFonts w:cs="Narkisim"/>
          <w:sz w:val="28"/>
          <w:szCs w:val="28"/>
          <w:rtl/>
        </w:rPr>
        <w:t xml:space="preserve">המכרז מיועד לספקים </w:t>
      </w:r>
      <w:r w:rsidRPr="00F174FA">
        <w:rPr>
          <w:rFonts w:cs="Narkisim"/>
          <w:sz w:val="28"/>
          <w:szCs w:val="28"/>
          <w:rtl/>
        </w:rPr>
        <w:t>שצבר</w:t>
      </w:r>
      <w:r>
        <w:rPr>
          <w:rFonts w:cs="Narkisim"/>
          <w:sz w:val="28"/>
          <w:szCs w:val="28"/>
          <w:rtl/>
        </w:rPr>
        <w:t>ו</w:t>
      </w:r>
      <w:r w:rsidRPr="00F174FA">
        <w:rPr>
          <w:rFonts w:cs="Narkisim"/>
          <w:sz w:val="28"/>
          <w:szCs w:val="28"/>
          <w:rtl/>
        </w:rPr>
        <w:t xml:space="preserve"> ניסיון בביצוע סדנאות מהסוג האמור, עבור ארגונים שונים בארץ ו/או בחו"ל.</w:t>
      </w:r>
    </w:p>
    <w:p w:rsidR="009000AC" w:rsidRPr="003C183C" w:rsidRDefault="009000AC" w:rsidP="009B77CA">
      <w:pPr>
        <w:spacing w:after="120"/>
        <w:ind w:left="357"/>
        <w:jc w:val="both"/>
        <w:rPr>
          <w:rFonts w:cs="Narkisim"/>
          <w:sz w:val="28"/>
          <w:szCs w:val="28"/>
          <w:rtl/>
        </w:rPr>
      </w:pPr>
      <w:r w:rsidRPr="003C183C">
        <w:rPr>
          <w:rFonts w:cs="Narkisim"/>
          <w:sz w:val="28"/>
          <w:szCs w:val="28"/>
          <w:rtl/>
        </w:rPr>
        <w:t xml:space="preserve">את תמצית מסמכי המכרז (כולל פירוט תנאי הסף להשתתפות) ניתן לקבל דרך אתר האינטרנט של המשרד בעברית בכתובת </w:t>
      </w:r>
      <w:r w:rsidRPr="003C183C">
        <w:rPr>
          <w:rFonts w:cs="Narkisim"/>
          <w:sz w:val="28"/>
          <w:szCs w:val="28"/>
        </w:rPr>
        <w:t>www.mfa.gov.il/MFAHeb</w:t>
      </w:r>
      <w:r w:rsidRPr="003C183C">
        <w:rPr>
          <w:rFonts w:cs="Narkisim"/>
          <w:sz w:val="28"/>
          <w:szCs w:val="28"/>
          <w:rtl/>
        </w:rPr>
        <w:t xml:space="preserve"> (מידע כללי – מידע מודעות ומכרזים). מציע המעוניין לקבל את מסמכי המכרז במלואם נדרש לשלוח טופס הרשמה ל</w:t>
      </w:r>
      <w:r>
        <w:rPr>
          <w:rFonts w:cs="Narkisim"/>
          <w:sz w:val="28"/>
          <w:szCs w:val="28"/>
          <w:rtl/>
        </w:rPr>
        <w:t xml:space="preserve">כתובת דוא"ל </w:t>
      </w:r>
      <w:hyperlink r:id="rId7" w:history="1">
        <w:r w:rsidRPr="00370723">
          <w:rPr>
            <w:rStyle w:val="Hyperlink"/>
            <w:rFonts w:cs="Narkisim"/>
            <w:sz w:val="28"/>
            <w:szCs w:val="28"/>
          </w:rPr>
          <w:t>maya.moyal@mfa.gov.il</w:t>
        </w:r>
      </w:hyperlink>
      <w:r w:rsidRPr="003C183C">
        <w:rPr>
          <w:rFonts w:cs="Narkisim"/>
          <w:sz w:val="28"/>
          <w:szCs w:val="28"/>
          <w:rtl/>
        </w:rPr>
        <w:t xml:space="preserve">. לאחר שהמציע ישלח את טופס ההרשמה למספר הפקס הנ"ל, יועבר אליו הנוסח המלא של מסמכי המכרז בדוא"ל (ללא תשלום). </w:t>
      </w:r>
    </w:p>
    <w:p w:rsidR="009000AC" w:rsidRPr="008D410B" w:rsidRDefault="009000AC" w:rsidP="00F77C13">
      <w:pPr>
        <w:pStyle w:val="Header"/>
        <w:spacing w:after="120"/>
        <w:ind w:left="357"/>
        <w:jc w:val="both"/>
        <w:rPr>
          <w:sz w:val="28"/>
          <w:rtl/>
        </w:rPr>
      </w:pPr>
      <w:r w:rsidRPr="003C183C">
        <w:rPr>
          <w:sz w:val="28"/>
          <w:rtl/>
        </w:rPr>
        <w:t xml:space="preserve">את ההצעה בצירוף כל המסמכים הדרושים, יש להגיש בשני עותקים במעטפה </w:t>
      </w:r>
      <w:r w:rsidRPr="008D410B">
        <w:rPr>
          <w:sz w:val="28"/>
          <w:rtl/>
        </w:rPr>
        <w:t>סגורה. על המעטפה לה</w:t>
      </w:r>
      <w:r>
        <w:rPr>
          <w:sz w:val="28"/>
          <w:rtl/>
        </w:rPr>
        <w:t xml:space="preserve">ימצא בתוך </w:t>
      </w:r>
      <w:r w:rsidRPr="008D410B">
        <w:rPr>
          <w:sz w:val="28"/>
          <w:rtl/>
        </w:rPr>
        <w:t>תיבת המכרזים המתאימה, המוצבת בכניסה לשער הדיפלומטי של משרד החוץ רחוב בנק ישראל 5 בקרית הממשלה בירושלים, לא יאוחר מיום</w:t>
      </w:r>
      <w:r>
        <w:rPr>
          <w:sz w:val="28"/>
          <w:rtl/>
        </w:rPr>
        <w:t xml:space="preserve"> חמישי 27 ינואר 2011 </w:t>
      </w:r>
      <w:r w:rsidRPr="008D410B">
        <w:rPr>
          <w:sz w:val="28"/>
          <w:rtl/>
        </w:rPr>
        <w:t xml:space="preserve">בשעה 12:00. </w:t>
      </w:r>
    </w:p>
    <w:p w:rsidR="009000AC" w:rsidRPr="003C183C" w:rsidRDefault="009000AC" w:rsidP="009B77CA">
      <w:pPr>
        <w:pStyle w:val="Header"/>
        <w:tabs>
          <w:tab w:val="clear" w:pos="4153"/>
          <w:tab w:val="clear" w:pos="8306"/>
        </w:tabs>
        <w:spacing w:after="120"/>
        <w:ind w:left="357"/>
        <w:jc w:val="both"/>
        <w:rPr>
          <w:sz w:val="28"/>
          <w:rtl/>
        </w:rPr>
      </w:pPr>
      <w:r w:rsidRPr="008D410B">
        <w:rPr>
          <w:b/>
          <w:bCs/>
          <w:sz w:val="28"/>
          <w:rtl/>
        </w:rPr>
        <w:t>האחריות על הכנסת המעטפה לתוך תיבת המכרזים חלה על המציע ועל המציע</w:t>
      </w:r>
      <w:r w:rsidRPr="003C183C">
        <w:rPr>
          <w:b/>
          <w:bCs/>
          <w:sz w:val="28"/>
          <w:rtl/>
        </w:rPr>
        <w:t xml:space="preserve"> בלבד</w:t>
      </w:r>
      <w:r w:rsidRPr="003C183C">
        <w:rPr>
          <w:sz w:val="28"/>
          <w:rtl/>
        </w:rPr>
        <w:t xml:space="preserve">. </w:t>
      </w:r>
    </w:p>
    <w:p w:rsidR="009000AC" w:rsidRPr="003C183C" w:rsidRDefault="009000AC" w:rsidP="009B77CA">
      <w:pPr>
        <w:pStyle w:val="Header"/>
        <w:spacing w:after="120"/>
        <w:ind w:left="357"/>
        <w:jc w:val="both"/>
        <w:outlineLvl w:val="0"/>
        <w:rPr>
          <w:sz w:val="28"/>
        </w:rPr>
      </w:pPr>
      <w:bookmarkStart w:id="0" w:name="_Toc227214922"/>
      <w:bookmarkStart w:id="1" w:name="_Toc227390051"/>
      <w:bookmarkStart w:id="2" w:name="_Toc227390213"/>
      <w:r w:rsidRPr="003C183C">
        <w:rPr>
          <w:sz w:val="28"/>
          <w:rtl/>
        </w:rPr>
        <w:t xml:space="preserve">המשרד רשאי שלא לקבל את ההצעה הזולה ביותר, או כל הצעה שהיא ו/או לבטל את המכרז </w:t>
      </w:r>
      <w:r>
        <w:rPr>
          <w:sz w:val="28"/>
          <w:rtl/>
        </w:rPr>
        <w:t xml:space="preserve">מבלי להכריז על זוכה כלשהו, </w:t>
      </w:r>
      <w:r w:rsidRPr="003C183C">
        <w:rPr>
          <w:sz w:val="28"/>
          <w:rtl/>
        </w:rPr>
        <w:t>וכן רשאי לנהל משא ומתן עם מציעים שהצעותיהם תימצאנה מתאימות.</w:t>
      </w:r>
      <w:bookmarkEnd w:id="0"/>
      <w:bookmarkEnd w:id="1"/>
      <w:bookmarkEnd w:id="2"/>
      <w:r w:rsidRPr="003C183C">
        <w:rPr>
          <w:sz w:val="28"/>
          <w:rtl/>
        </w:rPr>
        <w:t xml:space="preserve"> </w:t>
      </w:r>
    </w:p>
    <w:p w:rsidR="009000AC" w:rsidRDefault="009000AC" w:rsidP="009B77CA">
      <w:pPr>
        <w:spacing w:after="120"/>
        <w:ind w:left="357"/>
        <w:jc w:val="both"/>
        <w:rPr>
          <w:rFonts w:cs="Narkisim"/>
          <w:b/>
          <w:bCs/>
          <w:sz w:val="28"/>
          <w:szCs w:val="28"/>
          <w:rtl/>
        </w:rPr>
      </w:pPr>
      <w:r w:rsidRPr="003C183C">
        <w:rPr>
          <w:rFonts w:cs="Narkisim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9000AC" w:rsidRDefault="009000AC" w:rsidP="009B77CA">
      <w:pPr>
        <w:spacing w:after="120"/>
        <w:ind w:left="357"/>
        <w:jc w:val="both"/>
        <w:rPr>
          <w:rFonts w:cs="Narkisim"/>
          <w:b/>
          <w:bCs/>
          <w:sz w:val="28"/>
          <w:szCs w:val="28"/>
          <w:rtl/>
        </w:rPr>
      </w:pPr>
    </w:p>
    <w:p w:rsidR="009000AC" w:rsidRPr="003C183C" w:rsidRDefault="009000AC" w:rsidP="009B77CA">
      <w:pPr>
        <w:spacing w:after="120"/>
        <w:ind w:left="357"/>
        <w:jc w:val="center"/>
        <w:rPr>
          <w:rFonts w:cs="Narkisim"/>
          <w:b/>
          <w:bCs/>
          <w:sz w:val="28"/>
          <w:szCs w:val="28"/>
          <w:rtl/>
        </w:rPr>
      </w:pPr>
      <w:r>
        <w:rPr>
          <w:rFonts w:cs="Narkisim"/>
          <w:b/>
          <w:bCs/>
          <w:sz w:val="28"/>
          <w:szCs w:val="28"/>
          <w:rtl/>
        </w:rPr>
        <w:t>*****************************************</w:t>
      </w:r>
    </w:p>
    <w:p w:rsidR="009000AC" w:rsidRDefault="009000AC"/>
    <w:sectPr w:rsidR="009000AC" w:rsidSect="00BE7A13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0AC" w:rsidRDefault="009000AC" w:rsidP="00374CC9">
      <w:r>
        <w:separator/>
      </w:r>
    </w:p>
  </w:endnote>
  <w:endnote w:type="continuationSeparator" w:id="0">
    <w:p w:rsidR="009000AC" w:rsidRDefault="009000AC" w:rsidP="00374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AC" w:rsidRDefault="009000AC" w:rsidP="00851025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00AC" w:rsidRDefault="009000AC" w:rsidP="0085102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AC" w:rsidRDefault="009000AC" w:rsidP="00851025">
    <w:pPr>
      <w:pStyle w:val="Footer"/>
      <w:framePr w:wrap="around" w:vAnchor="text" w:h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</w:rPr>
      <w:fldChar w:fldCharType="end"/>
    </w:r>
  </w:p>
  <w:p w:rsidR="009000AC" w:rsidRDefault="009000AC" w:rsidP="00851025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0AC" w:rsidRDefault="009000AC" w:rsidP="00374CC9">
      <w:r>
        <w:separator/>
      </w:r>
    </w:p>
  </w:footnote>
  <w:footnote w:type="continuationSeparator" w:id="0">
    <w:p w:rsidR="009000AC" w:rsidRDefault="009000AC" w:rsidP="00374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0AC" w:rsidRDefault="009000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1" o:spid="_x0000_s2049" type="#_x0000_t75" alt="up" style="position:absolute;left:0;text-align:left;margin-left:13.05pt;margin-top:.2pt;width:391.5pt;height:39.75pt;z-index:-251656192;visibility:visible">
          <v:imagedata r:id="rId1" o:title="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131"/>
    <w:multiLevelType w:val="hybridMultilevel"/>
    <w:tmpl w:val="3AF885A0"/>
    <w:lvl w:ilvl="0" w:tplc="B03C70FE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ascii="Narkisim" w:hAnsi="Narkisim" w:cs="Narkisim" w:hint="default"/>
        <w:sz w:val="2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7E35012"/>
    <w:multiLevelType w:val="multilevel"/>
    <w:tmpl w:val="6E7E3B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hebrew1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17480D"/>
    <w:multiLevelType w:val="hybridMultilevel"/>
    <w:tmpl w:val="4A6ED5B4"/>
    <w:lvl w:ilvl="0" w:tplc="379A6358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0A1F024F"/>
    <w:multiLevelType w:val="hybridMultilevel"/>
    <w:tmpl w:val="4DF2A0F2"/>
    <w:lvl w:ilvl="0" w:tplc="E6D059D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2D522E4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BE043E7"/>
    <w:multiLevelType w:val="hybridMultilevel"/>
    <w:tmpl w:val="83D86436"/>
    <w:lvl w:ilvl="0" w:tplc="D86433E4">
      <w:start w:val="4"/>
      <w:numFmt w:val="hebrew1"/>
      <w:lvlText w:val="%1."/>
      <w:lvlJc w:val="left"/>
      <w:pPr>
        <w:tabs>
          <w:tab w:val="num" w:pos="717"/>
        </w:tabs>
        <w:ind w:left="717" w:hanging="360"/>
      </w:pPr>
      <w:rPr>
        <w:rFonts w:ascii="Narkisim" w:hAnsi="Narkisim" w:cs="Narkisim" w:hint="default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33"/>
        </w:tabs>
        <w:ind w:left="103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3"/>
        </w:tabs>
        <w:ind w:left="175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73"/>
        </w:tabs>
        <w:ind w:left="247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93"/>
        </w:tabs>
        <w:ind w:left="319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13"/>
        </w:tabs>
        <w:ind w:left="391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33"/>
        </w:tabs>
        <w:ind w:left="463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53"/>
        </w:tabs>
        <w:ind w:left="535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73"/>
        </w:tabs>
        <w:ind w:left="6073" w:hanging="180"/>
      </w:pPr>
      <w:rPr>
        <w:rFonts w:cs="Times New Roman"/>
      </w:rPr>
    </w:lvl>
  </w:abstractNum>
  <w:abstractNum w:abstractNumId="5">
    <w:nsid w:val="0D687A8E"/>
    <w:multiLevelType w:val="hybridMultilevel"/>
    <w:tmpl w:val="71AEAFD0"/>
    <w:lvl w:ilvl="0" w:tplc="30DA92B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DC547E"/>
    <w:multiLevelType w:val="hybridMultilevel"/>
    <w:tmpl w:val="A4BE819C"/>
    <w:lvl w:ilvl="0" w:tplc="D9FE6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cs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E93E1F"/>
    <w:multiLevelType w:val="hybridMultilevel"/>
    <w:tmpl w:val="DF92A49C"/>
    <w:lvl w:ilvl="0" w:tplc="5F68A630">
      <w:start w:val="1"/>
      <w:numFmt w:val="hebrew1"/>
      <w:lvlText w:val="%1."/>
      <w:lvlJc w:val="left"/>
      <w:pPr>
        <w:tabs>
          <w:tab w:val="num" w:pos="1785"/>
        </w:tabs>
        <w:ind w:left="1785" w:hanging="705"/>
      </w:pPr>
      <w:rPr>
        <w:rFonts w:ascii="Narkisim" w:hAnsi="Narkisim" w:cs="Narkisim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0E5641E"/>
    <w:multiLevelType w:val="hybridMultilevel"/>
    <w:tmpl w:val="B43AA52C"/>
    <w:lvl w:ilvl="0" w:tplc="F4D4170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11051794"/>
    <w:multiLevelType w:val="hybridMultilevel"/>
    <w:tmpl w:val="3DB0FADE"/>
    <w:lvl w:ilvl="0" w:tplc="BE2298BC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ascii="Narkisim" w:hAnsi="Narkisim"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5A9D6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Narkisim" w:hint="default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2353190"/>
    <w:multiLevelType w:val="hybridMultilevel"/>
    <w:tmpl w:val="F9D878C4"/>
    <w:lvl w:ilvl="0" w:tplc="7086352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sz w:val="2"/>
        <w:szCs w:val="28"/>
      </w:rPr>
    </w:lvl>
    <w:lvl w:ilvl="1" w:tplc="8B36127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Narkisim" w:hAnsi="Narkisim" w:cs="Narkisim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9742EE1"/>
    <w:multiLevelType w:val="hybridMultilevel"/>
    <w:tmpl w:val="92BCE03C"/>
    <w:lvl w:ilvl="0" w:tplc="F236C08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/>
        <w:b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1B4F6184"/>
    <w:multiLevelType w:val="hybridMultilevel"/>
    <w:tmpl w:val="BDCE0C72"/>
    <w:lvl w:ilvl="0" w:tplc="C4962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FC44D6A"/>
    <w:multiLevelType w:val="hybridMultilevel"/>
    <w:tmpl w:val="799CB058"/>
    <w:lvl w:ilvl="0" w:tplc="38DCA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C782593E">
      <w:start w:val="1"/>
      <w:numFmt w:val="hebrew1"/>
      <w:lvlText w:val="%2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0F7F07"/>
    <w:multiLevelType w:val="hybridMultilevel"/>
    <w:tmpl w:val="05EEE2B0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26222B"/>
    <w:multiLevelType w:val="hybridMultilevel"/>
    <w:tmpl w:val="809EBBCE"/>
    <w:lvl w:ilvl="0" w:tplc="6DCA6F2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Narkisim" w:hAnsi="Narkisim" w:cs="Narkisim"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6">
    <w:nsid w:val="285F723C"/>
    <w:multiLevelType w:val="multilevel"/>
    <w:tmpl w:val="E7C282E2"/>
    <w:lvl w:ilvl="0">
      <w:start w:val="4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1">
      <w:start w:val="1"/>
      <w:numFmt w:val="lowerLetter"/>
      <w:lvlText w:val="%2."/>
      <w:lvlJc w:val="left"/>
      <w:pPr>
        <w:tabs>
          <w:tab w:val="num" w:pos="676"/>
        </w:tabs>
        <w:ind w:left="67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396"/>
        </w:tabs>
        <w:ind w:left="139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16"/>
        </w:tabs>
        <w:ind w:left="211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36"/>
        </w:tabs>
        <w:ind w:left="283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556"/>
        </w:tabs>
        <w:ind w:left="355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276"/>
        </w:tabs>
        <w:ind w:left="427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996"/>
        </w:tabs>
        <w:ind w:left="499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16"/>
        </w:tabs>
        <w:ind w:left="5716" w:hanging="180"/>
      </w:pPr>
      <w:rPr>
        <w:rFonts w:cs="Times New Roman"/>
      </w:rPr>
    </w:lvl>
  </w:abstractNum>
  <w:abstractNum w:abstractNumId="17">
    <w:nsid w:val="2A1361C4"/>
    <w:multiLevelType w:val="hybridMultilevel"/>
    <w:tmpl w:val="A30C7FAE"/>
    <w:lvl w:ilvl="0" w:tplc="92D0B87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cs"/>
        <w:sz w:val="2"/>
        <w:szCs w:val="28"/>
      </w:rPr>
    </w:lvl>
    <w:lvl w:ilvl="1" w:tplc="A21C8C36">
      <w:start w:val="1"/>
      <w:numFmt w:val="decimal"/>
      <w:lvlText w:val="%2)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B5E618C"/>
    <w:multiLevelType w:val="multilevel"/>
    <w:tmpl w:val="27400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hebrew1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6A0F21"/>
    <w:multiLevelType w:val="hybridMultilevel"/>
    <w:tmpl w:val="48487222"/>
    <w:lvl w:ilvl="0" w:tplc="1948228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2DBA6D8D"/>
    <w:multiLevelType w:val="hybridMultilevel"/>
    <w:tmpl w:val="73947838"/>
    <w:lvl w:ilvl="0" w:tplc="67A8F18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1500D36"/>
    <w:multiLevelType w:val="hybridMultilevel"/>
    <w:tmpl w:val="058403B2"/>
    <w:lvl w:ilvl="0" w:tplc="15EAFD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</w:rPr>
    </w:lvl>
    <w:lvl w:ilvl="1" w:tplc="38A8FFF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AEA8FEDE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1623EBA"/>
    <w:multiLevelType w:val="hybridMultilevel"/>
    <w:tmpl w:val="4490C7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4">
    <w:nsid w:val="33F57E1A"/>
    <w:multiLevelType w:val="hybridMultilevel"/>
    <w:tmpl w:val="50AC510E"/>
    <w:lvl w:ilvl="0" w:tplc="1D165C6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ascii="Narkisim" w:hAnsi="Narkisim" w:cs="Narkisim" w:hint="default"/>
        <w:sz w:val="2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>
    <w:nsid w:val="39857028"/>
    <w:multiLevelType w:val="multilevel"/>
    <w:tmpl w:val="5204C4DE"/>
    <w:lvl w:ilvl="0">
      <w:start w:val="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>
    <w:nsid w:val="3A16133A"/>
    <w:multiLevelType w:val="hybridMultilevel"/>
    <w:tmpl w:val="FB581EA8"/>
    <w:lvl w:ilvl="0" w:tplc="88A808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Narkisim" w:hAnsi="Narkisim" w:cs="Narkisim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9E716D"/>
    <w:multiLevelType w:val="hybridMultilevel"/>
    <w:tmpl w:val="E04C4E84"/>
    <w:lvl w:ilvl="0" w:tplc="D1E28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A6D24EA2">
      <w:start w:val="1"/>
      <w:numFmt w:val="hebrew1"/>
      <w:lvlText w:val="%2."/>
      <w:lvlJc w:val="left"/>
      <w:pPr>
        <w:tabs>
          <w:tab w:val="num" w:pos="1800"/>
        </w:tabs>
        <w:ind w:left="1800" w:hanging="72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7B77851"/>
    <w:multiLevelType w:val="hybridMultilevel"/>
    <w:tmpl w:val="D4F8D342"/>
    <w:lvl w:ilvl="0" w:tplc="01822480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ascii="Narkisim" w:hAnsi="Narkisim" w:cs="Narkisim"/>
        <w:sz w:val="2"/>
        <w:szCs w:val="28"/>
      </w:rPr>
    </w:lvl>
    <w:lvl w:ilvl="1" w:tplc="8884C912">
      <w:start w:val="1"/>
      <w:numFmt w:val="hebrew1"/>
      <w:lvlText w:val="%2."/>
      <w:lvlJc w:val="left"/>
      <w:pPr>
        <w:tabs>
          <w:tab w:val="num" w:pos="2130"/>
        </w:tabs>
        <w:ind w:left="2130" w:hanging="705"/>
      </w:pPr>
      <w:rPr>
        <w:rFonts w:cs="Times New Roman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9">
    <w:nsid w:val="48094E30"/>
    <w:multiLevelType w:val="hybridMultilevel"/>
    <w:tmpl w:val="83A4924E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C782593E">
      <w:start w:val="1"/>
      <w:numFmt w:val="hebrew1"/>
      <w:lvlText w:val="%2."/>
      <w:lvlJc w:val="left"/>
      <w:pPr>
        <w:tabs>
          <w:tab w:val="num" w:pos="1080"/>
        </w:tabs>
        <w:ind w:left="1080" w:hanging="72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49657923"/>
    <w:multiLevelType w:val="hybridMultilevel"/>
    <w:tmpl w:val="1840B4B6"/>
    <w:lvl w:ilvl="0" w:tplc="1F183CB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8E2F65"/>
    <w:multiLevelType w:val="hybridMultilevel"/>
    <w:tmpl w:val="DA404A54"/>
    <w:lvl w:ilvl="0" w:tplc="FAAC30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sz w:val="2"/>
        <w:szCs w:val="28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3425962"/>
    <w:multiLevelType w:val="hybridMultilevel"/>
    <w:tmpl w:val="FBB01716"/>
    <w:lvl w:ilvl="0" w:tplc="1C48426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A23D0B"/>
    <w:multiLevelType w:val="hybridMultilevel"/>
    <w:tmpl w:val="D42EA82E"/>
    <w:lvl w:ilvl="0" w:tplc="1F183CB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3FF2B28"/>
    <w:multiLevelType w:val="hybridMultilevel"/>
    <w:tmpl w:val="1F5ED9CC"/>
    <w:lvl w:ilvl="0" w:tplc="F1A4CAFE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ascii="Narkisim" w:hAnsi="Narkisim" w:cs="Narkisim"/>
        <w:sz w:val="2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5">
    <w:nsid w:val="55F14670"/>
    <w:multiLevelType w:val="hybridMultilevel"/>
    <w:tmpl w:val="E7C282E2"/>
    <w:lvl w:ilvl="0" w:tplc="35D6E0AE">
      <w:start w:val="4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76"/>
        </w:tabs>
        <w:ind w:left="6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96"/>
        </w:tabs>
        <w:ind w:left="13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36"/>
        </w:tabs>
        <w:ind w:left="28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56"/>
        </w:tabs>
        <w:ind w:left="35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76"/>
        </w:tabs>
        <w:ind w:left="42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996"/>
        </w:tabs>
        <w:ind w:left="49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16"/>
        </w:tabs>
        <w:ind w:left="5716" w:hanging="180"/>
      </w:pPr>
      <w:rPr>
        <w:rFonts w:cs="Times New Roman"/>
      </w:rPr>
    </w:lvl>
  </w:abstractNum>
  <w:abstractNum w:abstractNumId="36">
    <w:nsid w:val="58A27B8E"/>
    <w:multiLevelType w:val="multilevel"/>
    <w:tmpl w:val="E94000D0"/>
    <w:lvl w:ilvl="0">
      <w:start w:val="4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hebrew1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E3C7A5B"/>
    <w:multiLevelType w:val="multilevel"/>
    <w:tmpl w:val="F286B1CA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  <w:sz w:val="2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37378DE"/>
    <w:multiLevelType w:val="singleLevel"/>
    <w:tmpl w:val="183C2D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cs="Times New Roman"/>
        <w:sz w:val="28"/>
      </w:rPr>
    </w:lvl>
  </w:abstractNum>
  <w:abstractNum w:abstractNumId="39">
    <w:nsid w:val="670D3736"/>
    <w:multiLevelType w:val="hybridMultilevel"/>
    <w:tmpl w:val="31B07EA0"/>
    <w:lvl w:ilvl="0" w:tplc="39BADC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F070969E">
      <w:start w:val="3"/>
      <w:numFmt w:val="hebrew2"/>
      <w:lvlText w:val="%2."/>
      <w:lvlJc w:val="left"/>
      <w:pPr>
        <w:tabs>
          <w:tab w:val="num" w:pos="1080"/>
        </w:tabs>
        <w:ind w:left="108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>
    <w:nsid w:val="69566807"/>
    <w:multiLevelType w:val="hybridMultilevel"/>
    <w:tmpl w:val="7438FBD8"/>
    <w:lvl w:ilvl="0" w:tplc="28CA45BE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C5965A7"/>
    <w:multiLevelType w:val="multilevel"/>
    <w:tmpl w:val="3C7CB9F4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851"/>
        </w:tabs>
        <w:ind w:left="851" w:hanging="851"/>
      </w:pPr>
      <w:rPr>
        <w:rFonts w:ascii="Narkisim" w:hAnsi="Narkisim" w:cs="Narkisi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Narkisim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>
    <w:nsid w:val="6FE90EB6"/>
    <w:multiLevelType w:val="hybridMultilevel"/>
    <w:tmpl w:val="ABFEC0C4"/>
    <w:lvl w:ilvl="0" w:tplc="A052F4D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sz w:val="2"/>
        <w:szCs w:val="28"/>
      </w:rPr>
    </w:lvl>
    <w:lvl w:ilvl="1" w:tplc="FFFFFFFF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>
    <w:nsid w:val="71C866AF"/>
    <w:multiLevelType w:val="hybridMultilevel"/>
    <w:tmpl w:val="20220630"/>
    <w:lvl w:ilvl="0" w:tplc="D9A8B54E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ascii="Narkisim" w:hAnsi="Narkisim" w:cs="Narkisim"/>
        <w:sz w:val="2"/>
        <w:szCs w:val="28"/>
      </w:rPr>
    </w:lvl>
    <w:lvl w:ilvl="1" w:tplc="FC48DD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766A1168"/>
    <w:multiLevelType w:val="hybridMultilevel"/>
    <w:tmpl w:val="829ACB34"/>
    <w:lvl w:ilvl="0" w:tplc="0C4AD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</w:abstractNum>
  <w:abstractNum w:abstractNumId="46">
    <w:nsid w:val="7FD42FB2"/>
    <w:multiLevelType w:val="hybridMultilevel"/>
    <w:tmpl w:val="5A3AB6C0"/>
    <w:lvl w:ilvl="0" w:tplc="856292C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8"/>
  </w:num>
  <w:num w:numId="3">
    <w:abstractNumId w:val="9"/>
  </w:num>
  <w:num w:numId="4">
    <w:abstractNumId w:val="31"/>
  </w:num>
  <w:num w:numId="5">
    <w:abstractNumId w:val="13"/>
  </w:num>
  <w:num w:numId="6">
    <w:abstractNumId w:val="2"/>
  </w:num>
  <w:num w:numId="7">
    <w:abstractNumId w:val="0"/>
  </w:num>
  <w:num w:numId="8">
    <w:abstractNumId w:val="24"/>
  </w:num>
  <w:num w:numId="9">
    <w:abstractNumId w:val="15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26"/>
  </w:num>
  <w:num w:numId="13">
    <w:abstractNumId w:val="42"/>
  </w:num>
  <w:num w:numId="14">
    <w:abstractNumId w:val="44"/>
  </w:num>
  <w:num w:numId="15">
    <w:abstractNumId w:val="33"/>
  </w:num>
  <w:num w:numId="16">
    <w:abstractNumId w:val="10"/>
  </w:num>
  <w:num w:numId="17">
    <w:abstractNumId w:val="39"/>
  </w:num>
  <w:num w:numId="18">
    <w:abstractNumId w:val="27"/>
  </w:num>
  <w:num w:numId="19">
    <w:abstractNumId w:val="32"/>
  </w:num>
  <w:num w:numId="20">
    <w:abstractNumId w:val="38"/>
    <w:lvlOverride w:ilvl="0">
      <w:startOverride w:val="1"/>
    </w:lvlOverride>
  </w:num>
  <w:num w:numId="21">
    <w:abstractNumId w:val="11"/>
  </w:num>
  <w:num w:numId="22">
    <w:abstractNumId w:val="3"/>
  </w:num>
  <w:num w:numId="23">
    <w:abstractNumId w:val="41"/>
  </w:num>
  <w:num w:numId="24">
    <w:abstractNumId w:val="25"/>
  </w:num>
  <w:num w:numId="25">
    <w:abstractNumId w:val="23"/>
  </w:num>
  <w:num w:numId="26">
    <w:abstractNumId w:val="12"/>
  </w:num>
  <w:num w:numId="27">
    <w:abstractNumId w:val="8"/>
  </w:num>
  <w:num w:numId="28">
    <w:abstractNumId w:val="19"/>
  </w:num>
  <w:num w:numId="29">
    <w:abstractNumId w:val="40"/>
  </w:num>
  <w:num w:numId="30">
    <w:abstractNumId w:val="46"/>
  </w:num>
  <w:num w:numId="31">
    <w:abstractNumId w:val="30"/>
  </w:num>
  <w:num w:numId="32">
    <w:abstractNumId w:val="4"/>
  </w:num>
  <w:num w:numId="33">
    <w:abstractNumId w:val="45"/>
  </w:num>
  <w:num w:numId="34">
    <w:abstractNumId w:val="21"/>
  </w:num>
  <w:num w:numId="35">
    <w:abstractNumId w:val="17"/>
  </w:num>
  <w:num w:numId="36">
    <w:abstractNumId w:val="18"/>
  </w:num>
  <w:num w:numId="37">
    <w:abstractNumId w:val="35"/>
  </w:num>
  <w:num w:numId="38">
    <w:abstractNumId w:val="16"/>
  </w:num>
  <w:num w:numId="39">
    <w:abstractNumId w:val="20"/>
  </w:num>
  <w:num w:numId="40">
    <w:abstractNumId w:val="37"/>
  </w:num>
  <w:num w:numId="41">
    <w:abstractNumId w:val="36"/>
  </w:num>
  <w:num w:numId="42">
    <w:abstractNumId w:val="1"/>
  </w:num>
  <w:num w:numId="43">
    <w:abstractNumId w:val="6"/>
  </w:num>
  <w:num w:numId="44">
    <w:abstractNumId w:val="14"/>
  </w:num>
  <w:num w:numId="45">
    <w:abstractNumId w:val="5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7CA"/>
    <w:rsid w:val="00000E33"/>
    <w:rsid w:val="000157D7"/>
    <w:rsid w:val="000161AC"/>
    <w:rsid w:val="000330A3"/>
    <w:rsid w:val="00035EB6"/>
    <w:rsid w:val="000B20D0"/>
    <w:rsid w:val="000B36EE"/>
    <w:rsid w:val="000D22FB"/>
    <w:rsid w:val="000D7925"/>
    <w:rsid w:val="000F770C"/>
    <w:rsid w:val="001873EF"/>
    <w:rsid w:val="001920EB"/>
    <w:rsid w:val="001D4080"/>
    <w:rsid w:val="001D4E70"/>
    <w:rsid w:val="001E3333"/>
    <w:rsid w:val="00200ED8"/>
    <w:rsid w:val="00205798"/>
    <w:rsid w:val="00270DBC"/>
    <w:rsid w:val="00274353"/>
    <w:rsid w:val="0028543F"/>
    <w:rsid w:val="00296889"/>
    <w:rsid w:val="002A2684"/>
    <w:rsid w:val="002B2964"/>
    <w:rsid w:val="002C4EE9"/>
    <w:rsid w:val="002C6815"/>
    <w:rsid w:val="00370723"/>
    <w:rsid w:val="00374CC9"/>
    <w:rsid w:val="003760FD"/>
    <w:rsid w:val="00392B93"/>
    <w:rsid w:val="003B0C0D"/>
    <w:rsid w:val="003B2046"/>
    <w:rsid w:val="003C183C"/>
    <w:rsid w:val="003D3C89"/>
    <w:rsid w:val="00404137"/>
    <w:rsid w:val="00417ADA"/>
    <w:rsid w:val="004363F3"/>
    <w:rsid w:val="004A75E3"/>
    <w:rsid w:val="00505F0D"/>
    <w:rsid w:val="00523BC3"/>
    <w:rsid w:val="00525A49"/>
    <w:rsid w:val="00547BBA"/>
    <w:rsid w:val="005911E5"/>
    <w:rsid w:val="00596D9B"/>
    <w:rsid w:val="005C3C40"/>
    <w:rsid w:val="005D7011"/>
    <w:rsid w:val="00605C64"/>
    <w:rsid w:val="0061755A"/>
    <w:rsid w:val="00621229"/>
    <w:rsid w:val="00622BD8"/>
    <w:rsid w:val="00645C22"/>
    <w:rsid w:val="00662BE9"/>
    <w:rsid w:val="006A20F5"/>
    <w:rsid w:val="006C0FC9"/>
    <w:rsid w:val="00702D05"/>
    <w:rsid w:val="00702F8F"/>
    <w:rsid w:val="007064DB"/>
    <w:rsid w:val="00720AE5"/>
    <w:rsid w:val="007228B1"/>
    <w:rsid w:val="00787CE7"/>
    <w:rsid w:val="007B5F4A"/>
    <w:rsid w:val="007E31C4"/>
    <w:rsid w:val="007E5B09"/>
    <w:rsid w:val="00806080"/>
    <w:rsid w:val="0082309C"/>
    <w:rsid w:val="00823727"/>
    <w:rsid w:val="00834057"/>
    <w:rsid w:val="00851025"/>
    <w:rsid w:val="00885034"/>
    <w:rsid w:val="008A32F6"/>
    <w:rsid w:val="008D410B"/>
    <w:rsid w:val="009000AC"/>
    <w:rsid w:val="00934C15"/>
    <w:rsid w:val="00935C69"/>
    <w:rsid w:val="00954CF5"/>
    <w:rsid w:val="00960928"/>
    <w:rsid w:val="00961EB5"/>
    <w:rsid w:val="009777F8"/>
    <w:rsid w:val="0099248E"/>
    <w:rsid w:val="009B77CA"/>
    <w:rsid w:val="009D45E5"/>
    <w:rsid w:val="00A12802"/>
    <w:rsid w:val="00A1511F"/>
    <w:rsid w:val="00A52D43"/>
    <w:rsid w:val="00AA2B8C"/>
    <w:rsid w:val="00B36556"/>
    <w:rsid w:val="00B70260"/>
    <w:rsid w:val="00B7640A"/>
    <w:rsid w:val="00B84EE0"/>
    <w:rsid w:val="00B96468"/>
    <w:rsid w:val="00BE7A13"/>
    <w:rsid w:val="00C11132"/>
    <w:rsid w:val="00C132E3"/>
    <w:rsid w:val="00C219C6"/>
    <w:rsid w:val="00C23763"/>
    <w:rsid w:val="00C27C22"/>
    <w:rsid w:val="00C32D32"/>
    <w:rsid w:val="00C33A46"/>
    <w:rsid w:val="00C33FF5"/>
    <w:rsid w:val="00C55DCA"/>
    <w:rsid w:val="00C578FE"/>
    <w:rsid w:val="00CA131E"/>
    <w:rsid w:val="00CB68C4"/>
    <w:rsid w:val="00CD1BBB"/>
    <w:rsid w:val="00D36DD0"/>
    <w:rsid w:val="00D43D0E"/>
    <w:rsid w:val="00D64179"/>
    <w:rsid w:val="00D66B65"/>
    <w:rsid w:val="00D71996"/>
    <w:rsid w:val="00D93761"/>
    <w:rsid w:val="00D943A6"/>
    <w:rsid w:val="00DA50BC"/>
    <w:rsid w:val="00DD17B6"/>
    <w:rsid w:val="00DE3700"/>
    <w:rsid w:val="00E35E1A"/>
    <w:rsid w:val="00E36051"/>
    <w:rsid w:val="00E41043"/>
    <w:rsid w:val="00E47808"/>
    <w:rsid w:val="00E776F8"/>
    <w:rsid w:val="00E8525C"/>
    <w:rsid w:val="00E944F3"/>
    <w:rsid w:val="00EA2549"/>
    <w:rsid w:val="00ED3F66"/>
    <w:rsid w:val="00F1321A"/>
    <w:rsid w:val="00F16589"/>
    <w:rsid w:val="00F174FA"/>
    <w:rsid w:val="00F40101"/>
    <w:rsid w:val="00F52C9E"/>
    <w:rsid w:val="00F53579"/>
    <w:rsid w:val="00F77C13"/>
    <w:rsid w:val="00F911D2"/>
    <w:rsid w:val="00F96B92"/>
    <w:rsid w:val="00F97AC9"/>
    <w:rsid w:val="00FB6032"/>
    <w:rsid w:val="00FD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C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77CA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B77CA"/>
    <w:rPr>
      <w:rFonts w:ascii="Times New Roman" w:hAnsi="Times New Roman" w:cs="Narkisim"/>
      <w:sz w:val="28"/>
      <w:szCs w:val="28"/>
      <w:lang w:bidi="he-IL"/>
    </w:rPr>
  </w:style>
  <w:style w:type="paragraph" w:styleId="Title">
    <w:name w:val="Title"/>
    <w:basedOn w:val="Normal"/>
    <w:link w:val="TitleChar"/>
    <w:uiPriority w:val="99"/>
    <w:qFormat/>
    <w:rsid w:val="009B77CA"/>
    <w:pPr>
      <w:jc w:val="center"/>
    </w:pPr>
    <w:rPr>
      <w:rFonts w:cs="Narkisim"/>
      <w:sz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B77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Footer">
    <w:name w:val="footer"/>
    <w:basedOn w:val="Normal"/>
    <w:link w:val="FooterChar"/>
    <w:uiPriority w:val="99"/>
    <w:rsid w:val="009B77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B77CA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B77CA"/>
    <w:rPr>
      <w:rFonts w:cs="Times New Roman"/>
    </w:rPr>
  </w:style>
  <w:style w:type="paragraph" w:customStyle="1" w:styleId="Memo">
    <w:name w:val="Memo"/>
    <w:basedOn w:val="Normal"/>
    <w:uiPriority w:val="99"/>
    <w:rsid w:val="009B77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uiPriority w:val="99"/>
    <w:rsid w:val="009B77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Normal"/>
    <w:uiPriority w:val="99"/>
    <w:rsid w:val="009B77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Normal"/>
    <w:uiPriority w:val="99"/>
    <w:rsid w:val="009B77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BodyText">
    <w:name w:val="Body Text"/>
    <w:basedOn w:val="Normal"/>
    <w:link w:val="BodyTextChar"/>
    <w:uiPriority w:val="99"/>
    <w:rsid w:val="009B77CA"/>
    <w:rPr>
      <w:rFonts w:cs="Narkisim"/>
      <w:sz w:val="20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B77CA"/>
    <w:rPr>
      <w:rFonts w:ascii="Times New Roman" w:hAnsi="Times New Roman" w:cs="Narkisim"/>
      <w:sz w:val="28"/>
      <w:szCs w:val="28"/>
      <w:lang w:bidi="he-IL"/>
    </w:rPr>
  </w:style>
  <w:style w:type="paragraph" w:styleId="BalloonText">
    <w:name w:val="Balloon Text"/>
    <w:basedOn w:val="Normal"/>
    <w:link w:val="BalloonTextChar"/>
    <w:uiPriority w:val="99"/>
    <w:rsid w:val="009B77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B77CA"/>
    <w:rPr>
      <w:rFonts w:ascii="Tahoma" w:hAnsi="Tahoma" w:cs="Tahoma"/>
      <w:sz w:val="16"/>
      <w:szCs w:val="16"/>
    </w:rPr>
  </w:style>
  <w:style w:type="paragraph" w:customStyle="1" w:styleId="10">
    <w:name w:val="פיסקת רשימה1"/>
    <w:basedOn w:val="Normal"/>
    <w:uiPriority w:val="99"/>
    <w:rsid w:val="009B77CA"/>
    <w:pPr>
      <w:ind w:left="720"/>
    </w:pPr>
  </w:style>
  <w:style w:type="paragraph" w:customStyle="1" w:styleId="Char">
    <w:name w:val="תו Char"/>
    <w:basedOn w:val="Normal"/>
    <w:uiPriority w:val="99"/>
    <w:rsid w:val="009B77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1">
    <w:name w:val="כותרת סעיף"/>
    <w:basedOn w:val="Normal"/>
    <w:uiPriority w:val="99"/>
    <w:rsid w:val="009B77CA"/>
    <w:pPr>
      <w:tabs>
        <w:tab w:val="num" w:pos="567"/>
      </w:tabs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">
    <w:name w:val="טקסט סעיף"/>
    <w:basedOn w:val="Normal"/>
    <w:link w:val="Char0"/>
    <w:uiPriority w:val="99"/>
    <w:rsid w:val="009B77CA"/>
    <w:pPr>
      <w:numPr>
        <w:ilvl w:val="1"/>
        <w:numId w:val="23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Char0">
    <w:name w:val="טקסט סעיף Char"/>
    <w:basedOn w:val="DefaultParagraphFont"/>
    <w:link w:val="a"/>
    <w:uiPriority w:val="99"/>
    <w:locked/>
    <w:rsid w:val="009B77CA"/>
    <w:rPr>
      <w:rFonts w:ascii="Arial" w:hAnsi="Arial" w:cs="Arial"/>
    </w:rPr>
  </w:style>
  <w:style w:type="paragraph" w:customStyle="1" w:styleId="a0">
    <w:name w:val="תת סעיף"/>
    <w:basedOn w:val="Normal"/>
    <w:uiPriority w:val="99"/>
    <w:rsid w:val="009B77CA"/>
    <w:pPr>
      <w:numPr>
        <w:ilvl w:val="2"/>
        <w:numId w:val="23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0"/>
    <w:uiPriority w:val="99"/>
    <w:rsid w:val="009B77CA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9B77CA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שם הוראה"/>
    <w:basedOn w:val="Normal"/>
    <w:uiPriority w:val="99"/>
    <w:rsid w:val="009B77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3">
    <w:name w:val="טקסט רץ טבלה עליונה"/>
    <w:basedOn w:val="Normal"/>
    <w:uiPriority w:val="99"/>
    <w:rsid w:val="009B77CA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"/>
    <w:uiPriority w:val="99"/>
    <w:rsid w:val="009B77CA"/>
    <w:pPr>
      <w:numPr>
        <w:ilvl w:val="4"/>
      </w:numPr>
    </w:pPr>
  </w:style>
  <w:style w:type="paragraph" w:styleId="BodyTextIndent3">
    <w:name w:val="Body Text Indent 3"/>
    <w:basedOn w:val="Normal"/>
    <w:link w:val="BodyTextIndent3Char"/>
    <w:uiPriority w:val="99"/>
    <w:rsid w:val="009B77CA"/>
    <w:pPr>
      <w:spacing w:after="120"/>
      <w:ind w:left="283"/>
    </w:pPr>
    <w:rPr>
      <w:rFonts w:cs="Narkisim"/>
      <w:noProof/>
      <w:sz w:val="16"/>
      <w:szCs w:val="16"/>
      <w:lang w:eastAsia="he-I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B77CA"/>
    <w:rPr>
      <w:rFonts w:ascii="Times New Roman" w:hAnsi="Times New Roman" w:cs="Narkisim"/>
      <w:noProof/>
      <w:sz w:val="16"/>
      <w:szCs w:val="16"/>
      <w:lang w:eastAsia="he-IL" w:bidi="he-IL"/>
    </w:rPr>
  </w:style>
  <w:style w:type="paragraph" w:customStyle="1" w:styleId="a4">
    <w:name w:val="כותרת טבלת נספחים"/>
    <w:basedOn w:val="Normal"/>
    <w:uiPriority w:val="99"/>
    <w:rsid w:val="009B77CA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styleId="ListParagraph">
    <w:name w:val="List Paragraph"/>
    <w:basedOn w:val="Normal"/>
    <w:uiPriority w:val="99"/>
    <w:qFormat/>
    <w:rsid w:val="009B77CA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rsid w:val="0085102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510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5102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1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1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ya.moyal@mfa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276</Words>
  <Characters>1384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46/2010</dc:title>
  <dc:subject/>
  <dc:creator>Oded Rachman</dc:creator>
  <cp:keywords/>
  <dc:description/>
  <cp:lastModifiedBy>Oded Rachman</cp:lastModifiedBy>
  <cp:revision>3</cp:revision>
  <dcterms:created xsi:type="dcterms:W3CDTF">2010-12-31T14:19:00Z</dcterms:created>
  <dcterms:modified xsi:type="dcterms:W3CDTF">2010-12-31T14:20:00Z</dcterms:modified>
</cp:coreProperties>
</file>